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46" o:spid="_x0000_s1026" type="#_x0000_t75" style="height:718.2pt;width:507.9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47" o:spid="_x0000_s1027" type="#_x0000_t75" style="height:753.7pt;width:533.1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eastAsia="Times New Roman"/>
          <w:sz w:val="20"/>
        </w:rPr>
      </w:pPr>
      <w:bookmarkStart w:id="0" w:name="_GoBack"/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48" o:spid="_x0000_s1028" type="#_x0000_t75" style="height:777.7pt;width:550.0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2018-04-03T22:16:22Z</dcterms:modified>
  <dc:title>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